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E06" w:rsidRDefault="00B53E06">
      <w:bookmarkStart w:id="0" w:name="_GoBack"/>
      <w:bookmarkEnd w:id="0"/>
    </w:p>
    <w:p w:rsidR="00DA400A" w:rsidRDefault="00DA400A"/>
    <w:p w:rsidR="00DA400A" w:rsidRDefault="00DA400A"/>
    <w:p w:rsidR="00DA400A" w:rsidRDefault="00DA400A"/>
    <w:p w:rsidR="00DA400A" w:rsidRDefault="00EF5452" w:rsidP="00EF5452">
      <w:pPr>
        <w:tabs>
          <w:tab w:val="left" w:pos="3315"/>
        </w:tabs>
      </w:pPr>
      <w:r>
        <w:tab/>
      </w:r>
    </w:p>
    <w:p w:rsidR="00DA400A" w:rsidRDefault="00DA400A"/>
    <w:p w:rsidR="00DA400A" w:rsidRDefault="00DA400A"/>
    <w:p w:rsidR="00D173BE" w:rsidRPr="00EF5452" w:rsidRDefault="00EF5452" w:rsidP="00DA400A">
      <w:pPr>
        <w:pStyle w:val="Titolo1"/>
        <w:jc w:val="both"/>
        <w:rPr>
          <w:color w:val="auto"/>
        </w:rPr>
      </w:pPr>
      <w:r w:rsidRPr="00EF5452">
        <w:rPr>
          <w:color w:val="auto"/>
        </w:rPr>
        <w:t>IL SOTTOSCRITTO……………………………………………</w:t>
      </w:r>
      <w:r>
        <w:rPr>
          <w:color w:val="auto"/>
        </w:rPr>
        <w:t>………………………………</w:t>
      </w:r>
      <w:proofErr w:type="gramStart"/>
      <w:r>
        <w:rPr>
          <w:color w:val="auto"/>
        </w:rPr>
        <w:t>…….</w:t>
      </w:r>
      <w:proofErr w:type="gramEnd"/>
      <w:r>
        <w:rPr>
          <w:color w:val="auto"/>
        </w:rPr>
        <w:t>.</w:t>
      </w:r>
      <w:r w:rsidRPr="00EF5452">
        <w:rPr>
          <w:color w:val="auto"/>
        </w:rPr>
        <w:t xml:space="preserve"> </w:t>
      </w:r>
      <w:r w:rsidR="00D173BE" w:rsidRPr="00EF5452">
        <w:rPr>
          <w:color w:val="auto"/>
        </w:rPr>
        <w:t>IN QUA</w:t>
      </w:r>
      <w:r w:rsidRPr="00EF5452">
        <w:rPr>
          <w:color w:val="auto"/>
        </w:rPr>
        <w:t>LITA’DI……………………</w:t>
      </w:r>
      <w:r>
        <w:rPr>
          <w:color w:val="auto"/>
        </w:rPr>
        <w:t xml:space="preserve">……………… DELLA </w:t>
      </w:r>
      <w:r w:rsidRPr="00EF5452">
        <w:rPr>
          <w:color w:val="auto"/>
        </w:rPr>
        <w:t>DITTA …………………………………</w:t>
      </w:r>
      <w:r w:rsidR="00D173BE" w:rsidRPr="00EF5452">
        <w:rPr>
          <w:color w:val="auto"/>
        </w:rPr>
        <w:t xml:space="preserve"> </w:t>
      </w:r>
      <w:r w:rsidRPr="00EF5452">
        <w:rPr>
          <w:color w:val="auto"/>
        </w:rPr>
        <w:t>PARTITA IVA N…………………………………………………</w:t>
      </w:r>
      <w:r w:rsidR="00D173BE" w:rsidRPr="00EF5452">
        <w:rPr>
          <w:color w:val="auto"/>
        </w:rPr>
        <w:t xml:space="preserve">, </w:t>
      </w:r>
      <w:proofErr w:type="gramStart"/>
      <w:r w:rsidR="00D173BE" w:rsidRPr="00EF5452">
        <w:rPr>
          <w:color w:val="auto"/>
        </w:rPr>
        <w:t>AI  SENSI</w:t>
      </w:r>
      <w:proofErr w:type="gramEnd"/>
      <w:r w:rsidR="00D173BE" w:rsidRPr="00EF5452">
        <w:rPr>
          <w:color w:val="auto"/>
        </w:rPr>
        <w:t xml:space="preserve"> E PER GLI EFFETTI DELL’ART.47 DEL D.P.R. 445/2000 E CONSAPEVOLE DELLE RESPONSABILITA’ PENALI DI CUI ALL’ART.76 DEL MEDESIMO DECRETO PER LE IPOTESI DI FALSITA’  IN ATTI E DICHIARAZIONI MENDACI, ATTESTA</w:t>
      </w:r>
      <w:r w:rsidR="00C02872" w:rsidRPr="00EF5452">
        <w:rPr>
          <w:color w:val="auto"/>
        </w:rPr>
        <w:t xml:space="preserve"> CHE</w:t>
      </w:r>
      <w:r w:rsidRPr="00EF5452">
        <w:rPr>
          <w:color w:val="auto"/>
        </w:rPr>
        <w:t xml:space="preserve"> I DATI FORNITI SONO </w:t>
      </w:r>
      <w:r w:rsidR="000666FC" w:rsidRPr="00EF5452">
        <w:rPr>
          <w:color w:val="auto"/>
        </w:rPr>
        <w:t xml:space="preserve"> CONFORMI  A QUELLI DEPOSITATI </w:t>
      </w:r>
      <w:r w:rsidRPr="00EF5452">
        <w:rPr>
          <w:color w:val="auto"/>
        </w:rPr>
        <w:t xml:space="preserve">DALLA </w:t>
      </w:r>
      <w:r w:rsidR="00D84E95" w:rsidRPr="00EF5452">
        <w:rPr>
          <w:color w:val="auto"/>
        </w:rPr>
        <w:t xml:space="preserve"> SOCIETA’</w:t>
      </w:r>
      <w:r w:rsidR="00D173BE" w:rsidRPr="00EF5452">
        <w:rPr>
          <w:color w:val="auto"/>
        </w:rPr>
        <w:t>.</w:t>
      </w:r>
    </w:p>
    <w:p w:rsidR="00D173BE" w:rsidRPr="00EF5452" w:rsidRDefault="00D173BE"/>
    <w:p w:rsidR="00D173BE" w:rsidRDefault="00D173BE" w:rsidP="00DA400A">
      <w:pPr>
        <w:pStyle w:val="Titolo1"/>
      </w:pPr>
    </w:p>
    <w:p w:rsidR="00D173BE" w:rsidRDefault="00D173BE"/>
    <w:sectPr w:rsidR="00D173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3BE"/>
    <w:rsid w:val="00006F0D"/>
    <w:rsid w:val="000666FC"/>
    <w:rsid w:val="0034445C"/>
    <w:rsid w:val="00723254"/>
    <w:rsid w:val="007D040F"/>
    <w:rsid w:val="00A25C95"/>
    <w:rsid w:val="00B53E06"/>
    <w:rsid w:val="00C02872"/>
    <w:rsid w:val="00D173BE"/>
    <w:rsid w:val="00D84E95"/>
    <w:rsid w:val="00DA400A"/>
    <w:rsid w:val="00DF73AB"/>
    <w:rsid w:val="00EF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790911-6121-44F8-95A6-FC95DEF83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A40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4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4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modello%20word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word.dotx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2017-05-02T13:26:00Z</cp:lastPrinted>
  <dcterms:created xsi:type="dcterms:W3CDTF">2017-07-25T12:33:00Z</dcterms:created>
  <dcterms:modified xsi:type="dcterms:W3CDTF">2017-07-25T12:33:00Z</dcterms:modified>
</cp:coreProperties>
</file>